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D6B" w:rsidRDefault="00DC7AE4" w:rsidP="008A6D6B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B986C" wp14:editId="43832580">
                <wp:simplePos x="0" y="0"/>
                <wp:positionH relativeFrom="column">
                  <wp:posOffset>3385566</wp:posOffset>
                </wp:positionH>
                <wp:positionV relativeFrom="paragraph">
                  <wp:posOffset>-697356</wp:posOffset>
                </wp:positionV>
                <wp:extent cx="2774950" cy="1124712"/>
                <wp:effectExtent l="0" t="0" r="2540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112471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  <w:lang w:val="en-AU" w:eastAsia="en-AU"/>
                              </w:rPr>
                              <w:id w:val="2095117943"/>
                              <w:picture/>
                            </w:sdtPr>
                            <w:sdtContent>
                              <w:p w:rsidR="002F1FE3" w:rsidRPr="00BA468B" w:rsidRDefault="002F1FE3">
                                <w:pPr>
                                  <w:rPr>
                                    <w:sz w:val="6"/>
                                  </w:rPr>
                                </w:pPr>
                                <w:r w:rsidRPr="00DC7AE4">
                                  <w:rPr>
                                    <w:noProof/>
                                    <w:lang w:val="en-AU" w:eastAsia="en-AU"/>
                                  </w:rPr>
                                  <w:drawing>
                                    <wp:inline distT="0" distB="0" distL="0" distR="0">
                                      <wp:extent cx="2690658" cy="1042416"/>
                                      <wp:effectExtent l="0" t="0" r="0" b="5715"/>
                                      <wp:docPr id="3" name="Picture 3" descr="\\e5511s01sv001.green.schools.internal\fsE5511S01-StaffFolders$\E2026282\Desktop\Gumption -Brand Toolkit Update  Orelia PS (1)\Brand Toolkit - Updated\Logos\jpg\OPS-Logo-Horizontal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\\e5511s01sv001.green.schools.internal\fsE5511S01-StaffFolders$\E2026282\Desktop\Gumption -Brand Toolkit Update  Orelia PS (1)\Brand Toolkit - Updated\Logos\jpg\OPS-Logo-Horizontal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43382" cy="10628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B98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6pt;margin-top:-54.9pt;width:218.5pt;height:8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" filled="f" strokecolor="#fabf8f [1945]">
                <v:stroke dashstyle="dash"/>
                <v:textbox inset="1mm,1mm,1mm,1mm">
                  <w:txbxContent>
                    <w:sdt>
                      <w:sdtPr>
                        <w:rPr>
                          <w:noProof/>
                          <w:lang w:val="en-AU" w:eastAsia="en-AU"/>
                        </w:rPr>
                        <w:id w:val="2095117943"/>
                        <w:picture/>
                      </w:sdtPr>
                      <w:sdtContent>
                        <w:p w:rsidR="002F1FE3" w:rsidRPr="00BA468B" w:rsidRDefault="002F1FE3">
                          <w:pPr>
                            <w:rPr>
                              <w:sz w:val="6"/>
                            </w:rPr>
                          </w:pPr>
                          <w:r w:rsidRPr="00DC7AE4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>
                                <wp:extent cx="2690658" cy="1042416"/>
                                <wp:effectExtent l="0" t="0" r="0" b="5715"/>
                                <wp:docPr id="3" name="Picture 3" descr="\\e5511s01sv001.green.schools.internal\fsE5511S01-StaffFolders$\E2026282\Desktop\Gumption -Brand Toolkit Update  Orelia PS (1)\Brand Toolkit - Updated\Logos\jpg\OPS-Logo-Horizont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e5511s01sv001.green.schools.internal\fsE5511S01-StaffFolders$\E2026282\Desktop\Gumption -Brand Toolkit Update  Orelia PS (1)\Brand Toolkit - Updated\Logos\jpg\OPS-Logo-Horizont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3382" cy="10628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967085">
        <w:rPr>
          <w:noProof/>
          <w:lang w:val="en-AU" w:eastAsia="en-AU"/>
        </w:rPr>
        <w:drawing>
          <wp:anchor distT="0" distB="0" distL="114300" distR="114300" simplePos="0" relativeHeight="251667456" behindDoc="1" locked="0" layoutInCell="1" allowOverlap="1" wp14:anchorId="1942772B" wp14:editId="25E27408">
            <wp:simplePos x="0" y="0"/>
            <wp:positionH relativeFrom="column">
              <wp:posOffset>-731965</wp:posOffset>
            </wp:positionH>
            <wp:positionV relativeFrom="paragraph">
              <wp:posOffset>-988978</wp:posOffset>
            </wp:positionV>
            <wp:extent cx="10704863" cy="7567861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7722-Online Curric Serv\OCS\OCS Projects\OCM\2Projects\0103_internal14\008_Connect_now_flyer\CNow_updated_cv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863" cy="756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766">
        <w:t xml:space="preserve"> </w:t>
      </w:r>
      <w:r w:rsidR="008A6D6B">
        <w:t xml:space="preserve"> </w:t>
      </w:r>
    </w:p>
    <w:p w:rsidR="008A6D6B" w:rsidRDefault="008A6D6B">
      <w:pPr>
        <w:spacing w:line="276" w:lineRule="auto"/>
      </w:pPr>
      <w:r w:rsidRPr="00BA468B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3036BB" wp14:editId="4DB07096">
                <wp:simplePos x="0" y="0"/>
                <wp:positionH relativeFrom="column">
                  <wp:posOffset>3519170</wp:posOffset>
                </wp:positionH>
                <wp:positionV relativeFrom="paragraph">
                  <wp:posOffset>1893408</wp:posOffset>
                </wp:positionV>
                <wp:extent cx="2286000" cy="839972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39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FE3" w:rsidRDefault="002F1FE3" w:rsidP="00BC48C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2F1FE3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Phone 6174 1200</w:t>
                            </w:r>
                          </w:p>
                          <w:p w:rsidR="002F1FE3" w:rsidRPr="002F1FE3" w:rsidRDefault="002F1FE3" w:rsidP="00BC48CB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036BB" id="_x0000_s1027" type="#_x0000_t202" style="position:absolute;margin-left:277.1pt;margin-top:149.1pt;width:180pt;height:6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" filled="f" stroked="f">
                <v:textbox>
                  <w:txbxContent>
                    <w:p w:rsidR="002F1FE3" w:rsidRDefault="002F1FE3" w:rsidP="00BC48CB">
                      <w:pPr>
                        <w:jc w:val="right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2F1FE3">
                        <w:rPr>
                          <w:b/>
                          <w:color w:val="FFFFFF" w:themeColor="background1"/>
                          <w:sz w:val="24"/>
                        </w:rPr>
                        <w:t>Phone 6174 1200</w:t>
                      </w:r>
                    </w:p>
                    <w:p w:rsidR="002F1FE3" w:rsidRPr="002F1FE3" w:rsidRDefault="002F1FE3" w:rsidP="00BC48CB">
                      <w:pPr>
                        <w:jc w:val="right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E34B5D" w:rsidRDefault="008A6D6B" w:rsidP="008A6D6B"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66432" behindDoc="0" locked="0" layoutInCell="1" allowOverlap="1" wp14:anchorId="12DEBAB0" wp14:editId="05ACA1F8">
            <wp:simplePos x="0" y="0"/>
            <wp:positionH relativeFrom="column">
              <wp:posOffset>-743585</wp:posOffset>
            </wp:positionH>
            <wp:positionV relativeFrom="paragraph">
              <wp:posOffset>-983530</wp:posOffset>
            </wp:positionV>
            <wp:extent cx="10795357" cy="7631836"/>
            <wp:effectExtent l="0" t="0" r="635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ow_updated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357" cy="763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20A" w:rsidRPr="00E34B5D" w:rsidRDefault="009E620A" w:rsidP="00E34B5D"/>
    <w:sectPr w:rsidR="009E620A" w:rsidRPr="00E34B5D" w:rsidSect="008A6D6B">
      <w:headerReference w:type="first" r:id="rId12"/>
      <w:pgSz w:w="16840" w:h="11907" w:orient="landscape" w:code="9"/>
      <w:pgMar w:top="1559" w:right="1134" w:bottom="425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FE3" w:rsidRDefault="002F1FE3">
      <w:pPr>
        <w:spacing w:after="0" w:line="240" w:lineRule="auto"/>
      </w:pPr>
      <w:r>
        <w:separator/>
      </w:r>
    </w:p>
  </w:endnote>
  <w:endnote w:type="continuationSeparator" w:id="0">
    <w:p w:rsidR="002F1FE3" w:rsidRDefault="002F1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Extra"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FE3" w:rsidRDefault="002F1FE3">
      <w:pPr>
        <w:spacing w:after="0" w:line="240" w:lineRule="auto"/>
      </w:pPr>
      <w:r>
        <w:separator/>
      </w:r>
    </w:p>
  </w:footnote>
  <w:footnote w:type="continuationSeparator" w:id="0">
    <w:p w:rsidR="002F1FE3" w:rsidRDefault="002F1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FE3" w:rsidRDefault="002F1FE3">
    <w:pPr>
      <w:pStyle w:val="Header"/>
    </w:pPr>
    <w:r w:rsidRPr="00BD4F70">
      <w:rPr>
        <w:rFonts w:cstheme="minorHAnsi"/>
        <w:noProof/>
        <w:sz w:val="24"/>
        <w:szCs w:val="24"/>
        <w:lang w:val="en-AU" w:eastAsia="en-AU"/>
      </w:rPr>
      <w:drawing>
        <wp:anchor distT="0" distB="0" distL="114300" distR="114300" simplePos="0" relativeHeight="251682816" behindDoc="0" locked="1" layoutInCell="1" allowOverlap="1" wp14:anchorId="428CBA24" wp14:editId="2BCDC77A">
          <wp:simplePos x="0" y="0"/>
          <wp:positionH relativeFrom="column">
            <wp:posOffset>7809865</wp:posOffset>
          </wp:positionH>
          <wp:positionV relativeFrom="page">
            <wp:posOffset>154940</wp:posOffset>
          </wp:positionV>
          <wp:extent cx="1810385" cy="5397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B50FE"/>
    <w:multiLevelType w:val="hybridMultilevel"/>
    <w:tmpl w:val="D584D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22A16"/>
    <w:multiLevelType w:val="hybridMultilevel"/>
    <w:tmpl w:val="11B2331C"/>
    <w:lvl w:ilvl="0" w:tplc="1B5E48C0">
      <w:start w:val="1"/>
      <w:numFmt w:val="lowerLetter"/>
      <w:pStyle w:val="TableBulletNUM-Level2"/>
      <w:lvlText w:val="%1)"/>
      <w:lvlJc w:val="left"/>
      <w:pPr>
        <w:tabs>
          <w:tab w:val="num" w:pos="2421"/>
        </w:tabs>
        <w:ind w:left="242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154D68D4"/>
    <w:multiLevelType w:val="hybridMultilevel"/>
    <w:tmpl w:val="F2A09096"/>
    <w:lvl w:ilvl="0" w:tplc="31B0A0BE">
      <w:start w:val="1"/>
      <w:numFmt w:val="lowerLetter"/>
      <w:pStyle w:val="BulletNUM-Level2"/>
      <w:lvlText w:val="%1)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400"/>
        </w:tabs>
        <w:ind w:left="40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120"/>
        </w:tabs>
        <w:ind w:left="112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1840"/>
        </w:tabs>
        <w:ind w:left="184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2560"/>
        </w:tabs>
        <w:ind w:left="256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000"/>
        </w:tabs>
        <w:ind w:left="400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4720"/>
        </w:tabs>
        <w:ind w:left="472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5440"/>
        </w:tabs>
        <w:ind w:left="5440" w:hanging="180"/>
      </w:pPr>
    </w:lvl>
  </w:abstractNum>
  <w:abstractNum w:abstractNumId="3" w15:restartNumberingAfterBreak="0">
    <w:nsid w:val="18BD4640"/>
    <w:multiLevelType w:val="hybridMultilevel"/>
    <w:tmpl w:val="AE162058"/>
    <w:lvl w:ilvl="0" w:tplc="0C090001">
      <w:start w:val="1"/>
      <w:numFmt w:val="bullet"/>
      <w:lvlText w:val=""/>
      <w:lvlJc w:val="left"/>
      <w:pPr>
        <w:ind w:left="20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7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5" w:hanging="360"/>
      </w:pPr>
      <w:rPr>
        <w:rFonts w:ascii="Wingdings" w:hAnsi="Wingdings" w:hint="default"/>
      </w:rPr>
    </w:lvl>
  </w:abstractNum>
  <w:abstractNum w:abstractNumId="4" w15:restartNumberingAfterBreak="0">
    <w:nsid w:val="1A7C426F"/>
    <w:multiLevelType w:val="hybridMultilevel"/>
    <w:tmpl w:val="DDD4BE40"/>
    <w:lvl w:ilvl="0" w:tplc="110C5516">
      <w:start w:val="1"/>
      <w:numFmt w:val="bullet"/>
      <w:pStyle w:val="Bullet-Level2"/>
      <w:lvlText w:val="–"/>
      <w:lvlJc w:val="left"/>
      <w:pPr>
        <w:tabs>
          <w:tab w:val="num" w:pos="1352"/>
        </w:tabs>
        <w:ind w:left="1352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D253F11"/>
    <w:multiLevelType w:val="hybridMultilevel"/>
    <w:tmpl w:val="76C4AE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C2776"/>
    <w:multiLevelType w:val="hybridMultilevel"/>
    <w:tmpl w:val="3FC61A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EC03B3"/>
    <w:multiLevelType w:val="hybridMultilevel"/>
    <w:tmpl w:val="6E227CC4"/>
    <w:lvl w:ilvl="0" w:tplc="043CB468">
      <w:start w:val="1"/>
      <w:numFmt w:val="bullet"/>
      <w:pStyle w:val="Bullet-Level2end"/>
      <w:lvlText w:val="–"/>
      <w:lvlJc w:val="left"/>
      <w:pPr>
        <w:tabs>
          <w:tab w:val="num" w:pos="1352"/>
        </w:tabs>
        <w:ind w:left="1352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32040632"/>
    <w:multiLevelType w:val="hybridMultilevel"/>
    <w:tmpl w:val="9702D7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A304B9"/>
    <w:multiLevelType w:val="hybridMultilevel"/>
    <w:tmpl w:val="E946CCBC"/>
    <w:lvl w:ilvl="0" w:tplc="D712834C">
      <w:start w:val="1"/>
      <w:numFmt w:val="decimal"/>
      <w:pStyle w:val="BulletNUM-Level1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6404B86"/>
    <w:multiLevelType w:val="hybridMultilevel"/>
    <w:tmpl w:val="B7B2CD78"/>
    <w:lvl w:ilvl="0" w:tplc="FDD6C750">
      <w:start w:val="1"/>
      <w:numFmt w:val="bullet"/>
      <w:pStyle w:val="Bullet-Level1"/>
      <w:lvlText w:val=""/>
      <w:lvlJc w:val="left"/>
      <w:pPr>
        <w:tabs>
          <w:tab w:val="num" w:pos="1644"/>
        </w:tabs>
        <w:ind w:left="1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364"/>
        </w:tabs>
        <w:ind w:left="2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084"/>
        </w:tabs>
        <w:ind w:left="3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804"/>
        </w:tabs>
        <w:ind w:left="3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524"/>
        </w:tabs>
        <w:ind w:left="4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244"/>
        </w:tabs>
        <w:ind w:left="5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964"/>
        </w:tabs>
        <w:ind w:left="5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684"/>
        </w:tabs>
        <w:ind w:left="6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404"/>
        </w:tabs>
        <w:ind w:left="7404" w:hanging="360"/>
      </w:pPr>
      <w:rPr>
        <w:rFonts w:ascii="Wingdings" w:hAnsi="Wingdings" w:hint="default"/>
      </w:rPr>
    </w:lvl>
  </w:abstractNum>
  <w:abstractNum w:abstractNumId="11" w15:restartNumberingAfterBreak="0">
    <w:nsid w:val="465330E8"/>
    <w:multiLevelType w:val="hybridMultilevel"/>
    <w:tmpl w:val="D2965E42"/>
    <w:lvl w:ilvl="0" w:tplc="9D621E02">
      <w:start w:val="1"/>
      <w:numFmt w:val="bullet"/>
      <w:pStyle w:val="TableBullet-Level1"/>
      <w:lvlText w:val=""/>
      <w:lvlJc w:val="left"/>
      <w:pPr>
        <w:tabs>
          <w:tab w:val="num" w:pos="531"/>
        </w:tabs>
        <w:ind w:left="5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48E82734"/>
    <w:multiLevelType w:val="hybridMultilevel"/>
    <w:tmpl w:val="643A5F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8A7ED8"/>
    <w:multiLevelType w:val="hybridMultilevel"/>
    <w:tmpl w:val="76B6A61E"/>
    <w:lvl w:ilvl="0" w:tplc="44B65D7E">
      <w:start w:val="1"/>
      <w:numFmt w:val="bullet"/>
      <w:pStyle w:val="TableBullet-Level1en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41EB7"/>
    <w:multiLevelType w:val="hybridMultilevel"/>
    <w:tmpl w:val="95C298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55A67"/>
    <w:multiLevelType w:val="hybridMultilevel"/>
    <w:tmpl w:val="D88AB0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C4D1E"/>
    <w:multiLevelType w:val="hybridMultilevel"/>
    <w:tmpl w:val="B7C6CC72"/>
    <w:lvl w:ilvl="0" w:tplc="BE486F1C">
      <w:start w:val="1"/>
      <w:numFmt w:val="decimal"/>
      <w:pStyle w:val="TableBulletNUM-Level1end"/>
      <w:lvlText w:val="%1."/>
      <w:lvlJc w:val="left"/>
      <w:pPr>
        <w:tabs>
          <w:tab w:val="num" w:pos="1854"/>
        </w:tabs>
        <w:ind w:left="1854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 w15:restartNumberingAfterBreak="0">
    <w:nsid w:val="64BE25CC"/>
    <w:multiLevelType w:val="hybridMultilevel"/>
    <w:tmpl w:val="9CD89FA8"/>
    <w:lvl w:ilvl="0" w:tplc="00BC9578">
      <w:start w:val="1"/>
      <w:numFmt w:val="bullet"/>
      <w:pStyle w:val="Bullet-Level1en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C655AE"/>
    <w:multiLevelType w:val="hybridMultilevel"/>
    <w:tmpl w:val="E286F334"/>
    <w:lvl w:ilvl="0" w:tplc="FCD664F8">
      <w:start w:val="1"/>
      <w:numFmt w:val="bullet"/>
      <w:pStyle w:val="TableBullet-Level2end"/>
      <w:lvlText w:val="−"/>
      <w:lvlJc w:val="left"/>
      <w:pPr>
        <w:ind w:left="712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6BBF5F01"/>
    <w:multiLevelType w:val="hybridMultilevel"/>
    <w:tmpl w:val="645A25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B394F"/>
    <w:multiLevelType w:val="hybridMultilevel"/>
    <w:tmpl w:val="FDBEFD94"/>
    <w:lvl w:ilvl="0" w:tplc="ABCC39D8">
      <w:start w:val="1"/>
      <w:numFmt w:val="bullet"/>
      <w:pStyle w:val="TableBullet-Level2"/>
      <w:lvlText w:val="–"/>
      <w:lvlJc w:val="left"/>
      <w:pPr>
        <w:tabs>
          <w:tab w:val="num" w:pos="634"/>
        </w:tabs>
        <w:ind w:left="634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2006"/>
        </w:tabs>
        <w:ind w:left="20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21" w15:restartNumberingAfterBreak="0">
    <w:nsid w:val="7A607A0D"/>
    <w:multiLevelType w:val="hybridMultilevel"/>
    <w:tmpl w:val="31AE491C"/>
    <w:lvl w:ilvl="0" w:tplc="A41C40E4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D918DC"/>
    <w:multiLevelType w:val="hybridMultilevel"/>
    <w:tmpl w:val="14AED5E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ADC0F35"/>
    <w:multiLevelType w:val="hybridMultilevel"/>
    <w:tmpl w:val="D9368152"/>
    <w:lvl w:ilvl="0" w:tplc="98EE903A">
      <w:start w:val="1"/>
      <w:numFmt w:val="decimal"/>
      <w:pStyle w:val="TableBulletNUM-Level1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num w:numId="1">
    <w:abstractNumId w:val="10"/>
  </w:num>
  <w:num w:numId="2">
    <w:abstractNumId w:val="13"/>
  </w:num>
  <w:num w:numId="3">
    <w:abstractNumId w:val="17"/>
  </w:num>
  <w:num w:numId="4">
    <w:abstractNumId w:val="4"/>
  </w:num>
  <w:num w:numId="5">
    <w:abstractNumId w:val="7"/>
  </w:num>
  <w:num w:numId="6">
    <w:abstractNumId w:val="9"/>
  </w:num>
  <w:num w:numId="7">
    <w:abstractNumId w:val="2"/>
  </w:num>
  <w:num w:numId="8">
    <w:abstractNumId w:val="11"/>
  </w:num>
  <w:num w:numId="9">
    <w:abstractNumId w:val="20"/>
  </w:num>
  <w:num w:numId="10">
    <w:abstractNumId w:val="20"/>
  </w:num>
  <w:num w:numId="11">
    <w:abstractNumId w:val="23"/>
  </w:num>
  <w:num w:numId="12">
    <w:abstractNumId w:val="16"/>
  </w:num>
  <w:num w:numId="13">
    <w:abstractNumId w:val="1"/>
  </w:num>
  <w:num w:numId="14">
    <w:abstractNumId w:val="18"/>
  </w:num>
  <w:num w:numId="15">
    <w:abstractNumId w:val="22"/>
  </w:num>
  <w:num w:numId="16">
    <w:abstractNumId w:val="6"/>
  </w:num>
  <w:num w:numId="17">
    <w:abstractNumId w:val="14"/>
  </w:num>
  <w:num w:numId="18">
    <w:abstractNumId w:val="19"/>
  </w:num>
  <w:num w:numId="19">
    <w:abstractNumId w:val="0"/>
  </w:num>
  <w:num w:numId="20">
    <w:abstractNumId w:val="8"/>
  </w:num>
  <w:num w:numId="21">
    <w:abstractNumId w:val="3"/>
  </w:num>
  <w:num w:numId="22">
    <w:abstractNumId w:val="12"/>
  </w:num>
  <w:num w:numId="23">
    <w:abstractNumId w:val="15"/>
  </w:num>
  <w:num w:numId="24">
    <w:abstractNumId w:val="5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removeDateAndTime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B5D"/>
    <w:rsid w:val="00000CC7"/>
    <w:rsid w:val="0001659E"/>
    <w:rsid w:val="00025734"/>
    <w:rsid w:val="00035D22"/>
    <w:rsid w:val="0009183A"/>
    <w:rsid w:val="000C5597"/>
    <w:rsid w:val="00110CA0"/>
    <w:rsid w:val="001212E4"/>
    <w:rsid w:val="0014420E"/>
    <w:rsid w:val="00155233"/>
    <w:rsid w:val="001602A7"/>
    <w:rsid w:val="00161EB7"/>
    <w:rsid w:val="001664AE"/>
    <w:rsid w:val="001A48CF"/>
    <w:rsid w:val="001A5566"/>
    <w:rsid w:val="001B6D62"/>
    <w:rsid w:val="001B71D2"/>
    <w:rsid w:val="001C1D4D"/>
    <w:rsid w:val="001E0E72"/>
    <w:rsid w:val="001F58DA"/>
    <w:rsid w:val="00203414"/>
    <w:rsid w:val="00226629"/>
    <w:rsid w:val="00246DB1"/>
    <w:rsid w:val="00274A62"/>
    <w:rsid w:val="00285BBC"/>
    <w:rsid w:val="0029636B"/>
    <w:rsid w:val="002B0ED1"/>
    <w:rsid w:val="002D3D79"/>
    <w:rsid w:val="002D46E0"/>
    <w:rsid w:val="002E7E5D"/>
    <w:rsid w:val="002F1E0B"/>
    <w:rsid w:val="002F1FE3"/>
    <w:rsid w:val="003214FD"/>
    <w:rsid w:val="00324513"/>
    <w:rsid w:val="00345CFF"/>
    <w:rsid w:val="0036728D"/>
    <w:rsid w:val="003B37E3"/>
    <w:rsid w:val="003D17A9"/>
    <w:rsid w:val="003D4965"/>
    <w:rsid w:val="00407773"/>
    <w:rsid w:val="00416CBB"/>
    <w:rsid w:val="00426DAB"/>
    <w:rsid w:val="00433F3C"/>
    <w:rsid w:val="00467669"/>
    <w:rsid w:val="004871A3"/>
    <w:rsid w:val="00492455"/>
    <w:rsid w:val="004B05FC"/>
    <w:rsid w:val="004B189E"/>
    <w:rsid w:val="00526520"/>
    <w:rsid w:val="0053698B"/>
    <w:rsid w:val="00544EE9"/>
    <w:rsid w:val="00550BC9"/>
    <w:rsid w:val="00554766"/>
    <w:rsid w:val="0055783F"/>
    <w:rsid w:val="00560355"/>
    <w:rsid w:val="005618D6"/>
    <w:rsid w:val="00594910"/>
    <w:rsid w:val="005A3712"/>
    <w:rsid w:val="005C1F17"/>
    <w:rsid w:val="005C5B6C"/>
    <w:rsid w:val="00606570"/>
    <w:rsid w:val="00627E23"/>
    <w:rsid w:val="00691C7D"/>
    <w:rsid w:val="006C44DA"/>
    <w:rsid w:val="006C609A"/>
    <w:rsid w:val="00714848"/>
    <w:rsid w:val="007177D2"/>
    <w:rsid w:val="007260B7"/>
    <w:rsid w:val="00780BB5"/>
    <w:rsid w:val="00785794"/>
    <w:rsid w:val="007A4F8B"/>
    <w:rsid w:val="007A5680"/>
    <w:rsid w:val="007C3A6E"/>
    <w:rsid w:val="007F306D"/>
    <w:rsid w:val="00801897"/>
    <w:rsid w:val="00801CF6"/>
    <w:rsid w:val="00802D22"/>
    <w:rsid w:val="00812433"/>
    <w:rsid w:val="008632CD"/>
    <w:rsid w:val="008642F0"/>
    <w:rsid w:val="008644BD"/>
    <w:rsid w:val="0087565B"/>
    <w:rsid w:val="008856AD"/>
    <w:rsid w:val="008A2181"/>
    <w:rsid w:val="008A3B6B"/>
    <w:rsid w:val="008A6D6B"/>
    <w:rsid w:val="008D05A8"/>
    <w:rsid w:val="008D05AF"/>
    <w:rsid w:val="00906627"/>
    <w:rsid w:val="00930814"/>
    <w:rsid w:val="009325A4"/>
    <w:rsid w:val="009500EA"/>
    <w:rsid w:val="00967085"/>
    <w:rsid w:val="0097263C"/>
    <w:rsid w:val="009828CB"/>
    <w:rsid w:val="009A590D"/>
    <w:rsid w:val="009E5DAD"/>
    <w:rsid w:val="009E620A"/>
    <w:rsid w:val="009F3869"/>
    <w:rsid w:val="00A05FAA"/>
    <w:rsid w:val="00A36E53"/>
    <w:rsid w:val="00A51965"/>
    <w:rsid w:val="00A73331"/>
    <w:rsid w:val="00A811BB"/>
    <w:rsid w:val="00A86C9A"/>
    <w:rsid w:val="00A97C88"/>
    <w:rsid w:val="00AA1066"/>
    <w:rsid w:val="00AA3B40"/>
    <w:rsid w:val="00AA4019"/>
    <w:rsid w:val="00AE6E70"/>
    <w:rsid w:val="00B0590B"/>
    <w:rsid w:val="00B10583"/>
    <w:rsid w:val="00B1441F"/>
    <w:rsid w:val="00B533D8"/>
    <w:rsid w:val="00B613BB"/>
    <w:rsid w:val="00B7227B"/>
    <w:rsid w:val="00B7465A"/>
    <w:rsid w:val="00B830C7"/>
    <w:rsid w:val="00BA468B"/>
    <w:rsid w:val="00BC48CB"/>
    <w:rsid w:val="00BD4F70"/>
    <w:rsid w:val="00BF0D73"/>
    <w:rsid w:val="00C241D6"/>
    <w:rsid w:val="00C31EE0"/>
    <w:rsid w:val="00C60144"/>
    <w:rsid w:val="00C73F8C"/>
    <w:rsid w:val="00CB6F0F"/>
    <w:rsid w:val="00CC1B22"/>
    <w:rsid w:val="00CD709C"/>
    <w:rsid w:val="00CE3717"/>
    <w:rsid w:val="00CE4509"/>
    <w:rsid w:val="00CF1714"/>
    <w:rsid w:val="00CF6F88"/>
    <w:rsid w:val="00D01A20"/>
    <w:rsid w:val="00D241BE"/>
    <w:rsid w:val="00D42656"/>
    <w:rsid w:val="00D450C3"/>
    <w:rsid w:val="00D4722D"/>
    <w:rsid w:val="00D750D7"/>
    <w:rsid w:val="00D779A9"/>
    <w:rsid w:val="00D96B44"/>
    <w:rsid w:val="00DB4208"/>
    <w:rsid w:val="00DC30B7"/>
    <w:rsid w:val="00DC7AE4"/>
    <w:rsid w:val="00DD6511"/>
    <w:rsid w:val="00E34B5D"/>
    <w:rsid w:val="00E46967"/>
    <w:rsid w:val="00E525ED"/>
    <w:rsid w:val="00E62F1E"/>
    <w:rsid w:val="00EB134B"/>
    <w:rsid w:val="00ED3D35"/>
    <w:rsid w:val="00EE360F"/>
    <w:rsid w:val="00EF6D3C"/>
    <w:rsid w:val="00F075C5"/>
    <w:rsid w:val="00F445D3"/>
    <w:rsid w:val="00F748C6"/>
    <w:rsid w:val="00F97062"/>
    <w:rsid w:val="00FA333D"/>
    <w:rsid w:val="00FE5774"/>
    <w:rsid w:val="00FF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7DED095E"/>
  <w15:docId w15:val="{EB6F45F7-29A2-4DFF-9828-524BC9C41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8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D05A8"/>
    <w:pPr>
      <w:keepNext/>
      <w:keepLines/>
      <w:spacing w:after="167" w:line="240" w:lineRule="auto"/>
      <w:outlineLvl w:val="0"/>
    </w:pPr>
    <w:rPr>
      <w:rFonts w:ascii="Arial Black" w:eastAsiaTheme="majorEastAsia" w:hAnsi="Arial Black" w:cstheme="majorBidi"/>
      <w:b/>
      <w:bCs/>
      <w:color w:val="262626" w:themeColor="text1" w:themeTint="D9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783F"/>
    <w:pPr>
      <w:keepNext/>
      <w:keepLines/>
      <w:spacing w:after="127" w:line="240" w:lineRule="auto"/>
      <w:outlineLvl w:val="1"/>
    </w:pPr>
    <w:rPr>
      <w:rFonts w:ascii="Arial Black" w:eastAsiaTheme="majorEastAsia" w:hAnsi="Arial Black" w:cstheme="majorBidi"/>
      <w:b/>
      <w:bCs/>
      <w:color w:val="262626" w:themeColor="text1" w:themeTint="D9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728D"/>
    <w:pPr>
      <w:keepNext/>
      <w:keepLines/>
      <w:spacing w:before="60" w:after="120" w:line="240" w:lineRule="auto"/>
      <w:outlineLvl w:val="2"/>
    </w:pPr>
    <w:rPr>
      <w:rFonts w:eastAsiaTheme="majorEastAsia" w:cstheme="majorBidi"/>
      <w:b/>
      <w:bCs/>
      <w:color w:val="943634" w:themeColor="accent2" w:themeShade="BF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828CB"/>
    <w:pPr>
      <w:keepNext/>
      <w:keepLines/>
      <w:spacing w:after="0" w:line="240" w:lineRule="auto"/>
      <w:outlineLvl w:val="3"/>
    </w:pPr>
    <w:rPr>
      <w:rFonts w:ascii="Arial" w:eastAsiaTheme="majorEastAsia" w:hAnsi="Arial" w:cstheme="majorBidi"/>
      <w:bCs/>
      <w:iCs/>
      <w:color w:val="84BB25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05A8"/>
    <w:rPr>
      <w:rFonts w:ascii="Arial Black" w:eastAsiaTheme="majorEastAsia" w:hAnsi="Arial Black" w:cstheme="majorBidi"/>
      <w:b/>
      <w:bCs/>
      <w:color w:val="262626" w:themeColor="text1" w:themeTint="D9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783F"/>
    <w:rPr>
      <w:rFonts w:ascii="Arial Black" w:eastAsiaTheme="majorEastAsia" w:hAnsi="Arial Black" w:cstheme="majorBidi"/>
      <w:b/>
      <w:bCs/>
      <w:color w:val="262626" w:themeColor="text1" w:themeTint="D9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6728D"/>
    <w:rPr>
      <w:rFonts w:eastAsiaTheme="majorEastAsia" w:cstheme="majorBidi"/>
      <w:b/>
      <w:bCs/>
      <w:color w:val="943634" w:themeColor="accent2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828CB"/>
    <w:rPr>
      <w:rFonts w:ascii="Arial" w:eastAsiaTheme="majorEastAsia" w:hAnsi="Arial" w:cstheme="majorBidi"/>
      <w:bCs/>
      <w:iCs/>
      <w:color w:val="84BB25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b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b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Cs/>
      <w:cap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828CB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84BB25"/>
      <w:spacing w:val="-20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28CB"/>
    <w:rPr>
      <w:rFonts w:asciiTheme="majorHAnsi" w:eastAsiaTheme="majorEastAsia" w:hAnsiTheme="majorHAnsi" w:cstheme="majorBidi"/>
      <w:b/>
      <w:color w:val="84BB25"/>
      <w:spacing w:val="-20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8CB"/>
    <w:pPr>
      <w:numPr>
        <w:ilvl w:val="1"/>
      </w:numPr>
      <w:spacing w:after="69" w:line="240" w:lineRule="auto"/>
      <w:ind w:left="284"/>
    </w:pPr>
    <w:rPr>
      <w:rFonts w:ascii="Arial" w:eastAsiaTheme="majorEastAsia" w:hAnsi="Arial" w:cstheme="majorBidi"/>
      <w:b/>
      <w:iCs/>
      <w:color w:val="84BB25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28CB"/>
    <w:rPr>
      <w:rFonts w:ascii="Arial" w:eastAsiaTheme="majorEastAsia" w:hAnsi="Arial" w:cstheme="majorBidi"/>
      <w:b/>
      <w:iCs/>
      <w:color w:val="84BB25"/>
      <w:sz w:val="36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pPr>
      <w:spacing w:line="360" w:lineRule="auto"/>
    </w:pPr>
    <w:rPr>
      <w:i/>
      <w:iCs/>
      <w:color w:val="4F81BD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F81BD" w:themeColor="accent1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5" w:color="000000" w:themeColor="text1"/>
        <w:bottom w:val="single" w:sz="18" w:space="5" w:color="1F497D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7F7F7F" w:themeColor="text1" w:themeTint="80"/>
      <w:sz w:val="2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smallCaps/>
      <w:color w:val="C0504D" w:themeColor="accent2"/>
      <w:sz w:val="22"/>
      <w:u w:val="no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bCs/>
      <w:caps/>
      <w:color w:val="C0504D" w:themeColor="accen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/>
      <w:b/>
      <w:bCs/>
      <w:caps/>
      <w:color w:val="244061" w:themeColor="accent1" w:themeShade="80"/>
      <w:spacing w:val="5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unhideWhenUsed/>
    <w:rsid w:val="007F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306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Acknowledgement">
    <w:name w:val="Acknowledgement"/>
    <w:basedOn w:val="Normal"/>
    <w:rsid w:val="007F306D"/>
    <w:pPr>
      <w:spacing w:before="120" w:after="120" w:line="240" w:lineRule="atLeast"/>
    </w:pPr>
    <w:rPr>
      <w:rFonts w:ascii="Arial" w:eastAsiaTheme="minorHAnsi" w:hAnsi="Arial"/>
      <w:i/>
      <w:sz w:val="18"/>
      <w:lang w:val="en-AU"/>
    </w:rPr>
  </w:style>
  <w:style w:type="paragraph" w:customStyle="1" w:styleId="Body">
    <w:name w:val="Body"/>
    <w:link w:val="BodyChar"/>
    <w:rsid w:val="009F3869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rial" w:eastAsia="Times New Roman" w:hAnsi="Arial" w:cs="Arial"/>
      <w:color w:val="000000"/>
      <w:lang w:val="en-GB" w:eastAsia="en-AU"/>
    </w:rPr>
  </w:style>
  <w:style w:type="character" w:customStyle="1" w:styleId="BodyChar">
    <w:name w:val="Body Char"/>
    <w:basedOn w:val="DefaultParagraphFont"/>
    <w:link w:val="Body"/>
    <w:rsid w:val="009F3869"/>
    <w:rPr>
      <w:rFonts w:ascii="Arial" w:eastAsia="Times New Roman" w:hAnsi="Arial" w:cs="Arial"/>
      <w:color w:val="000000"/>
      <w:lang w:val="en-GB" w:eastAsia="en-AU"/>
    </w:rPr>
  </w:style>
  <w:style w:type="character" w:customStyle="1" w:styleId="Bold">
    <w:name w:val="Bold"/>
    <w:basedOn w:val="DefaultParagraphFont"/>
    <w:rsid w:val="007F306D"/>
    <w:rPr>
      <w:rFonts w:ascii="Arial" w:hAnsi="Arial"/>
      <w:b/>
      <w:sz w:val="22"/>
    </w:rPr>
  </w:style>
  <w:style w:type="paragraph" w:customStyle="1" w:styleId="Bullet-Level1">
    <w:name w:val="Bullet - Level 1"/>
    <w:qFormat/>
    <w:rsid w:val="00EB134B"/>
    <w:pPr>
      <w:numPr>
        <w:numId w:val="1"/>
      </w:numPr>
      <w:tabs>
        <w:tab w:val="left" w:pos="454"/>
      </w:tabs>
      <w:suppressAutoHyphens/>
      <w:autoSpaceDE w:val="0"/>
      <w:autoSpaceDN w:val="0"/>
      <w:adjustRightInd w:val="0"/>
      <w:spacing w:after="108" w:line="240" w:lineRule="auto"/>
      <w:ind w:left="357" w:hanging="357"/>
      <w:textAlignment w:val="center"/>
    </w:pPr>
    <w:rPr>
      <w:rFonts w:ascii="Arial" w:eastAsia="Times New Roman" w:hAnsi="Arial" w:cs="Arial"/>
      <w:color w:val="000000"/>
      <w:lang w:val="en-GB" w:eastAsia="en-AU"/>
    </w:rPr>
  </w:style>
  <w:style w:type="paragraph" w:customStyle="1" w:styleId="TableBullet-Level1end">
    <w:name w:val="Table Bullet - Level 1 end"/>
    <w:rsid w:val="002F1E0B"/>
    <w:pPr>
      <w:numPr>
        <w:numId w:val="2"/>
      </w:numPr>
      <w:tabs>
        <w:tab w:val="left" w:pos="274"/>
      </w:tabs>
      <w:spacing w:after="0" w:line="360" w:lineRule="auto"/>
      <w:ind w:left="357" w:hanging="357"/>
    </w:pPr>
    <w:rPr>
      <w:rFonts w:ascii="Arial" w:eastAsia="MS PGothic" w:hAnsi="Arial" w:cs="Arial"/>
      <w:color w:val="000000"/>
      <w:sz w:val="20"/>
      <w:lang w:val="en-GB" w:eastAsia="en-AU"/>
    </w:rPr>
  </w:style>
  <w:style w:type="paragraph" w:customStyle="1" w:styleId="Bullet-Level1end">
    <w:name w:val="Bullet - Level 1 end"/>
    <w:basedOn w:val="TableBullet-Level1end"/>
    <w:qFormat/>
    <w:rsid w:val="002F1E0B"/>
    <w:pPr>
      <w:numPr>
        <w:numId w:val="3"/>
      </w:numPr>
      <w:tabs>
        <w:tab w:val="clear" w:pos="274"/>
        <w:tab w:val="left" w:pos="454"/>
      </w:tabs>
      <w:spacing w:after="188" w:line="240" w:lineRule="auto"/>
      <w:ind w:left="454" w:hanging="454"/>
    </w:pPr>
    <w:rPr>
      <w:sz w:val="22"/>
    </w:rPr>
  </w:style>
  <w:style w:type="paragraph" w:customStyle="1" w:styleId="Bullet-Level1Para">
    <w:name w:val="Bullet - Level 1 Para"/>
    <w:basedOn w:val="Normal"/>
    <w:rsid w:val="007F306D"/>
    <w:pPr>
      <w:suppressAutoHyphens/>
      <w:autoSpaceDE w:val="0"/>
      <w:autoSpaceDN w:val="0"/>
      <w:adjustRightInd w:val="0"/>
      <w:spacing w:after="0" w:line="360" w:lineRule="auto"/>
      <w:ind w:left="454"/>
      <w:textAlignment w:val="center"/>
    </w:pPr>
    <w:rPr>
      <w:rFonts w:ascii="Arial" w:eastAsiaTheme="minorHAnsi" w:hAnsi="Arial"/>
      <w:lang w:val="en-GB"/>
    </w:rPr>
  </w:style>
  <w:style w:type="paragraph" w:customStyle="1" w:styleId="Bullet-Level2">
    <w:name w:val="Bullet - Level 2"/>
    <w:rsid w:val="00EF6D3C"/>
    <w:pPr>
      <w:numPr>
        <w:numId w:val="4"/>
      </w:numPr>
      <w:tabs>
        <w:tab w:val="clear" w:pos="1352"/>
      </w:tabs>
      <w:suppressAutoHyphens/>
      <w:autoSpaceDE w:val="0"/>
      <w:autoSpaceDN w:val="0"/>
      <w:adjustRightInd w:val="0"/>
      <w:spacing w:after="108" w:line="240" w:lineRule="auto"/>
      <w:ind w:left="908" w:hanging="454"/>
      <w:textAlignment w:val="center"/>
    </w:pPr>
    <w:rPr>
      <w:rFonts w:ascii="Arial" w:eastAsia="Times New Roman" w:hAnsi="Arial" w:cs="Arial"/>
      <w:color w:val="000000"/>
      <w:lang w:val="en-GB" w:eastAsia="en-AU"/>
    </w:rPr>
  </w:style>
  <w:style w:type="paragraph" w:customStyle="1" w:styleId="Bullet-Level2end">
    <w:name w:val="Bullet - Level 2 end"/>
    <w:rsid w:val="00EF6D3C"/>
    <w:pPr>
      <w:numPr>
        <w:numId w:val="5"/>
      </w:numPr>
      <w:tabs>
        <w:tab w:val="clear" w:pos="1352"/>
      </w:tabs>
      <w:suppressAutoHyphens/>
      <w:autoSpaceDE w:val="0"/>
      <w:autoSpaceDN w:val="0"/>
      <w:adjustRightInd w:val="0"/>
      <w:spacing w:after="0" w:line="240" w:lineRule="auto"/>
      <w:ind w:left="908" w:right="1418" w:hanging="454"/>
      <w:textAlignment w:val="center"/>
    </w:pPr>
    <w:rPr>
      <w:rFonts w:ascii="Arial" w:eastAsia="Times New Roman" w:hAnsi="Arial" w:cs="Arial"/>
      <w:color w:val="000000"/>
      <w:lang w:val="en-GB" w:eastAsia="en-AU"/>
    </w:rPr>
  </w:style>
  <w:style w:type="paragraph" w:customStyle="1" w:styleId="Bullet-Level2Para">
    <w:name w:val="Bullet - Level 2 Para"/>
    <w:basedOn w:val="Normal"/>
    <w:rsid w:val="00EF6D3C"/>
    <w:pPr>
      <w:suppressAutoHyphens/>
      <w:autoSpaceDE w:val="0"/>
      <w:autoSpaceDN w:val="0"/>
      <w:adjustRightInd w:val="0"/>
      <w:spacing w:after="188" w:line="240" w:lineRule="atLeast"/>
      <w:ind w:left="1021"/>
      <w:textAlignment w:val="center"/>
    </w:pPr>
    <w:rPr>
      <w:rFonts w:ascii="Arial" w:eastAsiaTheme="minorHAnsi" w:hAnsi="Arial"/>
      <w:lang w:val="en-GB"/>
    </w:rPr>
  </w:style>
  <w:style w:type="paragraph" w:customStyle="1" w:styleId="BulletNUM-Level1">
    <w:name w:val="Bullet NUM - Level 1"/>
    <w:rsid w:val="007F306D"/>
    <w:pPr>
      <w:numPr>
        <w:numId w:val="6"/>
      </w:numPr>
      <w:suppressAutoHyphens/>
      <w:autoSpaceDE w:val="0"/>
      <w:autoSpaceDN w:val="0"/>
      <w:adjustRightInd w:val="0"/>
      <w:spacing w:after="108" w:line="240" w:lineRule="auto"/>
      <w:textAlignment w:val="center"/>
    </w:pPr>
    <w:rPr>
      <w:rFonts w:ascii="Arial" w:eastAsia="Times New Roman" w:hAnsi="Arial" w:cs="Arial"/>
      <w:color w:val="000000"/>
      <w:lang w:val="en-GB" w:eastAsia="en-AU"/>
    </w:rPr>
  </w:style>
  <w:style w:type="paragraph" w:customStyle="1" w:styleId="BulletNUM-Level2">
    <w:name w:val="Bullet NUM - Level 2"/>
    <w:rsid w:val="007F306D"/>
    <w:pPr>
      <w:numPr>
        <w:numId w:val="7"/>
      </w:numPr>
      <w:suppressAutoHyphens/>
      <w:autoSpaceDE w:val="0"/>
      <w:autoSpaceDN w:val="0"/>
      <w:adjustRightInd w:val="0"/>
      <w:spacing w:after="109" w:line="240" w:lineRule="auto"/>
      <w:textAlignment w:val="center"/>
    </w:pPr>
    <w:rPr>
      <w:rFonts w:ascii="Arial" w:eastAsia="Times New Roman" w:hAnsi="Arial" w:cs="Arial"/>
      <w:color w:val="000000"/>
      <w:lang w:val="en-GB" w:eastAsia="en-AU"/>
    </w:rPr>
  </w:style>
  <w:style w:type="paragraph" w:customStyle="1" w:styleId="TableBody">
    <w:name w:val="Table Body"/>
    <w:basedOn w:val="Body"/>
    <w:link w:val="TableBodyChar"/>
    <w:qFormat/>
    <w:rsid w:val="007F306D"/>
    <w:rPr>
      <w:rFonts w:eastAsia="MS PGothic"/>
      <w:sz w:val="20"/>
    </w:rPr>
  </w:style>
  <w:style w:type="character" w:customStyle="1" w:styleId="TableBodyChar">
    <w:name w:val="Table Body Char"/>
    <w:basedOn w:val="DefaultParagraphFont"/>
    <w:link w:val="TableBody"/>
    <w:rsid w:val="007F306D"/>
    <w:rPr>
      <w:rFonts w:ascii="Arial" w:eastAsia="MS PGothic" w:hAnsi="Arial" w:cs="Arial"/>
      <w:color w:val="000000"/>
      <w:sz w:val="20"/>
      <w:lang w:val="en-GB" w:eastAsia="en-AU"/>
    </w:rPr>
  </w:style>
  <w:style w:type="paragraph" w:customStyle="1" w:styleId="TableBullet-Level1">
    <w:name w:val="Table Bullet - Level 1"/>
    <w:basedOn w:val="TableBody"/>
    <w:link w:val="TableBullet-Level1Char"/>
    <w:qFormat/>
    <w:rsid w:val="00EF6D3C"/>
    <w:pPr>
      <w:numPr>
        <w:numId w:val="8"/>
      </w:numPr>
      <w:tabs>
        <w:tab w:val="clear" w:pos="531"/>
      </w:tabs>
      <w:spacing w:after="68" w:line="240" w:lineRule="atLeast"/>
      <w:ind w:left="357" w:hanging="357"/>
    </w:pPr>
  </w:style>
  <w:style w:type="character" w:customStyle="1" w:styleId="TableBullet-Level1Char">
    <w:name w:val="Table Bullet - Level 1 Char"/>
    <w:basedOn w:val="DefaultParagraphFont"/>
    <w:link w:val="TableBullet-Level1"/>
    <w:rsid w:val="00EF6D3C"/>
    <w:rPr>
      <w:rFonts w:ascii="Arial" w:eastAsia="MS PGothic" w:hAnsi="Arial" w:cs="Arial"/>
      <w:color w:val="000000"/>
      <w:sz w:val="20"/>
      <w:lang w:val="en-GB" w:eastAsia="en-AU"/>
    </w:rPr>
  </w:style>
  <w:style w:type="paragraph" w:customStyle="1" w:styleId="TableBullet-Level1Para">
    <w:name w:val="Table Bullet - Level 1 Para"/>
    <w:rsid w:val="007F306D"/>
    <w:pPr>
      <w:suppressAutoHyphens/>
      <w:autoSpaceDE w:val="0"/>
      <w:autoSpaceDN w:val="0"/>
      <w:adjustRightInd w:val="0"/>
      <w:spacing w:after="0" w:line="240" w:lineRule="auto"/>
      <w:ind w:left="227"/>
      <w:textAlignment w:val="center"/>
    </w:pPr>
    <w:rPr>
      <w:rFonts w:ascii="Arial" w:eastAsia="Times New Roman" w:hAnsi="Arial" w:cs="Arial"/>
      <w:color w:val="000000"/>
      <w:sz w:val="20"/>
      <w:lang w:val="en-GB" w:eastAsia="en-AU"/>
    </w:rPr>
  </w:style>
  <w:style w:type="paragraph" w:customStyle="1" w:styleId="TableBullet-Level2">
    <w:name w:val="Table Bullet - Level 2"/>
    <w:qFormat/>
    <w:rsid w:val="00EF6D3C"/>
    <w:pPr>
      <w:numPr>
        <w:numId w:val="10"/>
      </w:numPr>
      <w:tabs>
        <w:tab w:val="clear" w:pos="634"/>
      </w:tabs>
      <w:suppressAutoHyphens/>
      <w:autoSpaceDE w:val="0"/>
      <w:autoSpaceDN w:val="0"/>
      <w:adjustRightInd w:val="0"/>
      <w:spacing w:after="68" w:line="240" w:lineRule="atLeast"/>
      <w:ind w:left="629" w:hanging="251"/>
      <w:textAlignment w:val="center"/>
    </w:pPr>
    <w:rPr>
      <w:rFonts w:ascii="Arial" w:eastAsia="Times New Roman" w:hAnsi="Arial" w:cs="Arial"/>
      <w:color w:val="000000"/>
      <w:sz w:val="20"/>
      <w:lang w:val="en-GB" w:eastAsia="en-AU"/>
    </w:rPr>
  </w:style>
  <w:style w:type="paragraph" w:customStyle="1" w:styleId="TableBullet-Level2end">
    <w:name w:val="Table Bullet - Level 2 end"/>
    <w:basedOn w:val="TableBullet-Level2"/>
    <w:link w:val="TableBullet-Level2endChar"/>
    <w:rsid w:val="00EF6D3C"/>
    <w:pPr>
      <w:numPr>
        <w:numId w:val="14"/>
      </w:numPr>
    </w:pPr>
  </w:style>
  <w:style w:type="character" w:customStyle="1" w:styleId="TableBullet-Level2endChar">
    <w:name w:val="Table Bullet - Level 2 end Char"/>
    <w:basedOn w:val="DefaultParagraphFont"/>
    <w:link w:val="TableBullet-Level2end"/>
    <w:rsid w:val="00EF6D3C"/>
    <w:rPr>
      <w:rFonts w:ascii="Arial" w:eastAsia="Times New Roman" w:hAnsi="Arial" w:cs="Arial"/>
      <w:color w:val="000000"/>
      <w:sz w:val="20"/>
      <w:lang w:val="en-GB" w:eastAsia="en-AU"/>
    </w:rPr>
  </w:style>
  <w:style w:type="paragraph" w:customStyle="1" w:styleId="TableBullet-Level2Para">
    <w:name w:val="Table Bullet - Level 2 Para"/>
    <w:rsid w:val="007F306D"/>
    <w:pPr>
      <w:suppressAutoHyphens/>
      <w:autoSpaceDE w:val="0"/>
      <w:autoSpaceDN w:val="0"/>
      <w:adjustRightInd w:val="0"/>
      <w:spacing w:after="108" w:line="240" w:lineRule="atLeast"/>
      <w:ind w:left="697"/>
      <w:textAlignment w:val="center"/>
    </w:pPr>
    <w:rPr>
      <w:rFonts w:ascii="Arial" w:eastAsia="Times New Roman" w:hAnsi="Arial" w:cs="Arial"/>
      <w:color w:val="000000"/>
      <w:sz w:val="20"/>
      <w:lang w:val="en-GB" w:eastAsia="en-AU"/>
    </w:rPr>
  </w:style>
  <w:style w:type="paragraph" w:customStyle="1" w:styleId="TableBulletNUM-Level1">
    <w:name w:val="Table Bullet NUM - Level 1"/>
    <w:basedOn w:val="TableBody"/>
    <w:link w:val="TableBulletNUM-Level1Char"/>
    <w:rsid w:val="002F1E0B"/>
    <w:pPr>
      <w:numPr>
        <w:numId w:val="11"/>
      </w:numPr>
      <w:tabs>
        <w:tab w:val="left" w:pos="274"/>
      </w:tabs>
      <w:spacing w:after="108" w:line="240" w:lineRule="atLeast"/>
      <w:ind w:left="357" w:hanging="357"/>
    </w:pPr>
  </w:style>
  <w:style w:type="character" w:customStyle="1" w:styleId="TableBulletNUM-Level1Char">
    <w:name w:val="Table Bullet NUM - Level 1 Char"/>
    <w:basedOn w:val="TableBodyChar"/>
    <w:link w:val="TableBulletNUM-Level1"/>
    <w:rsid w:val="002F1E0B"/>
    <w:rPr>
      <w:rFonts w:ascii="Arial" w:eastAsia="MS PGothic" w:hAnsi="Arial" w:cs="Arial"/>
      <w:color w:val="000000"/>
      <w:sz w:val="20"/>
      <w:lang w:val="en-GB" w:eastAsia="en-AU"/>
    </w:rPr>
  </w:style>
  <w:style w:type="paragraph" w:customStyle="1" w:styleId="TableBulletNUM-Level1end">
    <w:name w:val="Table Bullet NUM - Level 1 end"/>
    <w:rsid w:val="002F1E0B"/>
    <w:pPr>
      <w:numPr>
        <w:numId w:val="12"/>
      </w:numPr>
      <w:tabs>
        <w:tab w:val="left" w:pos="274"/>
      </w:tabs>
      <w:spacing w:after="193" w:line="240" w:lineRule="auto"/>
      <w:ind w:left="357" w:hanging="357"/>
    </w:pPr>
    <w:rPr>
      <w:rFonts w:ascii="Arial" w:eastAsia="Times New Roman" w:hAnsi="Arial" w:cs="Arial"/>
      <w:color w:val="000000"/>
      <w:sz w:val="20"/>
      <w:lang w:val="en-GB" w:eastAsia="en-AU"/>
    </w:rPr>
  </w:style>
  <w:style w:type="paragraph" w:customStyle="1" w:styleId="TableBulletNUM-Level2">
    <w:name w:val="Table Bullet NUM - Level 2"/>
    <w:rsid w:val="007F306D"/>
    <w:pPr>
      <w:numPr>
        <w:numId w:val="13"/>
      </w:numPr>
      <w:tabs>
        <w:tab w:val="left" w:pos="916"/>
      </w:tabs>
      <w:suppressAutoHyphens/>
      <w:autoSpaceDE w:val="0"/>
      <w:autoSpaceDN w:val="0"/>
      <w:adjustRightInd w:val="0"/>
      <w:spacing w:after="68" w:line="240" w:lineRule="atLeast"/>
      <w:textAlignment w:val="center"/>
    </w:pPr>
    <w:rPr>
      <w:rFonts w:ascii="Arial" w:eastAsia="Times New Roman" w:hAnsi="Arial" w:cs="Arial"/>
      <w:color w:val="000000"/>
      <w:sz w:val="20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1B7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1D2"/>
  </w:style>
  <w:style w:type="paragraph" w:styleId="Footer">
    <w:name w:val="footer"/>
    <w:basedOn w:val="Normal"/>
    <w:link w:val="FooterChar"/>
    <w:uiPriority w:val="99"/>
    <w:unhideWhenUsed/>
    <w:rsid w:val="001B7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1D2"/>
  </w:style>
  <w:style w:type="table" w:customStyle="1" w:styleId="TableGrid1">
    <w:name w:val="Table Grid1"/>
    <w:basedOn w:val="TableNormal"/>
    <w:next w:val="TableGrid"/>
    <w:uiPriority w:val="59"/>
    <w:rsid w:val="009E620A"/>
    <w:pPr>
      <w:spacing w:after="0" w:line="240" w:lineRule="auto"/>
    </w:pPr>
    <w:rPr>
      <w:rFonts w:eastAsia="Calibri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9E6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86C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table" w:customStyle="1" w:styleId="TableGrid2">
    <w:name w:val="Table Grid2"/>
    <w:basedOn w:val="TableNormal"/>
    <w:next w:val="TableGrid"/>
    <w:uiPriority w:val="59"/>
    <w:rsid w:val="00691C7D"/>
    <w:pPr>
      <w:spacing w:after="0" w:line="240" w:lineRule="auto"/>
    </w:pPr>
    <w:rPr>
      <w:rFonts w:eastAsia="Calibri"/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7C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7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ssenti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691ED-4113-4777-AE43-E94461A603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B2160C-5DAB-4550-A419-D4CC177F9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E0DCC9F1</Template>
  <TotalTime>17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</vt:lpstr>
    </vt:vector>
  </TitlesOfParts>
  <Company>The Department of Education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subject>Pioneering women</dc:subject>
  <dc:creator>Departemnt of Education</dc:creator>
  <cp:lastModifiedBy>GLIDDON Julie [Orelia Primary School]</cp:lastModifiedBy>
  <cp:revision>4</cp:revision>
  <dcterms:created xsi:type="dcterms:W3CDTF">2020-06-12T00:04:00Z</dcterms:created>
  <dcterms:modified xsi:type="dcterms:W3CDTF">2020-06-12T00:19:00Z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